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CF76504" w14:textId="048260DC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Warszawa, dnia </w:t>
      </w:r>
      <w:r w:rsidR="005A64B3">
        <w:rPr>
          <w:rFonts w:ascii="Arial" w:hAnsi="Arial" w:cs="Arial"/>
          <w:sz w:val="22"/>
          <w:szCs w:val="22"/>
        </w:rPr>
        <w:t>30</w:t>
      </w:r>
      <w:r w:rsidR="00DA3093">
        <w:rPr>
          <w:rFonts w:ascii="Arial" w:hAnsi="Arial" w:cs="Arial"/>
          <w:sz w:val="22"/>
          <w:szCs w:val="22"/>
        </w:rPr>
        <w:t>.09.2024</w:t>
      </w:r>
      <w:r>
        <w:rPr>
          <w:rFonts w:ascii="Arial" w:hAnsi="Arial" w:cs="Arial"/>
          <w:sz w:val="22"/>
          <w:szCs w:val="22"/>
        </w:rPr>
        <w:t xml:space="preserve"> r.</w:t>
      </w:r>
    </w:p>
    <w:p w14:paraId="59EAFBE8" w14:textId="77777777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</w:p>
    <w:p w14:paraId="26CEC8A0" w14:textId="77777777" w:rsidR="004C1E0E" w:rsidRDefault="004C1E0E" w:rsidP="004C1E0E">
      <w:pPr>
        <w:jc w:val="right"/>
        <w:rPr>
          <w:rFonts w:ascii="Arial Narrow" w:hAnsi="Arial Narrow"/>
        </w:rPr>
      </w:pPr>
    </w:p>
    <w:p w14:paraId="63A91547" w14:textId="77777777" w:rsidR="00875444" w:rsidRPr="00C613DC" w:rsidRDefault="004C1E0E" w:rsidP="00875444">
      <w:pPr>
        <w:pStyle w:val="Tekstpodstawowy22"/>
        <w:ind w:firstLine="708"/>
        <w:rPr>
          <w:rFonts w:ascii="Arial" w:hAnsi="Arial" w:cs="Arial"/>
          <w:sz w:val="20"/>
        </w:rPr>
      </w:pPr>
      <w:r w:rsidRPr="00C613DC">
        <w:rPr>
          <w:rFonts w:ascii="Arial" w:hAnsi="Arial" w:cs="Arial"/>
          <w:sz w:val="20"/>
        </w:rPr>
        <w:t>OGŁOSZENIE O ROZSTRZYGNIĘCIU KONKURSU OFERT</w:t>
      </w:r>
      <w:r w:rsidRPr="00C613DC">
        <w:rPr>
          <w:rFonts w:ascii="Arial" w:hAnsi="Arial" w:cs="Arial"/>
          <w:sz w:val="20"/>
        </w:rPr>
        <w:br/>
      </w:r>
      <w:r w:rsidR="00875444" w:rsidRPr="00C613DC">
        <w:rPr>
          <w:rFonts w:ascii="Arial" w:hAnsi="Arial" w:cs="Arial"/>
          <w:sz w:val="20"/>
        </w:rPr>
        <w:t>UDZIELANIE ŚWIADCZEŃ ZDROWOTNYCH PRZEZ LEKARZA W</w:t>
      </w:r>
      <w:r w:rsidR="00875444" w:rsidRPr="00C613DC">
        <w:rPr>
          <w:rFonts w:ascii="Arial" w:hAnsi="Arial" w:cs="Arial"/>
          <w:bCs w:val="0"/>
          <w:sz w:val="20"/>
        </w:rPr>
        <w:t xml:space="preserve"> KATEDRZE CHIRURGII INSTYTUTU NAUK MEDYCZNYCH WM UKSW ORAZ W PORADNI CHIRURGII OGÓLNEJ, NACZYNIOWEJ I  ONKOLOGICZNEJ SPECJALISTYCZNEJ PRZYCHODNI PRZYSZPITALNEJ MIĘDZYLESKIEGO SZPITALA SPECJALISTYCZNEGO W OKRESIE 01.10.2024-30.09.2026</w:t>
      </w:r>
    </w:p>
    <w:p w14:paraId="4843ABC6" w14:textId="68A232EF" w:rsidR="004C1E0E" w:rsidRPr="00C613DC" w:rsidRDefault="004C1E0E" w:rsidP="00875444">
      <w:pPr>
        <w:pStyle w:val="Tekstpodstawowy21"/>
        <w:rPr>
          <w:rFonts w:ascii="Arial" w:hAnsi="Arial" w:cs="Arial"/>
          <w:sz w:val="20"/>
          <w:u w:val="single"/>
        </w:rPr>
      </w:pPr>
      <w:r w:rsidRPr="00C613DC">
        <w:rPr>
          <w:rFonts w:ascii="Arial" w:hAnsi="Arial" w:cs="Arial"/>
          <w:sz w:val="20"/>
          <w:u w:val="single"/>
        </w:rPr>
        <w:t>Dotyczy ogłoszenia z dnia 1</w:t>
      </w:r>
      <w:r w:rsidR="00875444" w:rsidRPr="00C613DC">
        <w:rPr>
          <w:rFonts w:ascii="Arial" w:hAnsi="Arial" w:cs="Arial"/>
          <w:sz w:val="20"/>
          <w:u w:val="single"/>
        </w:rPr>
        <w:t>1</w:t>
      </w:r>
      <w:r w:rsidRPr="00C613DC">
        <w:rPr>
          <w:rFonts w:ascii="Arial" w:hAnsi="Arial" w:cs="Arial"/>
          <w:sz w:val="20"/>
          <w:u w:val="single"/>
        </w:rPr>
        <w:t>.</w:t>
      </w:r>
      <w:r w:rsidR="00DA3093" w:rsidRPr="00C613DC">
        <w:rPr>
          <w:rFonts w:ascii="Arial" w:hAnsi="Arial" w:cs="Arial"/>
          <w:sz w:val="20"/>
          <w:u w:val="single"/>
        </w:rPr>
        <w:t>09</w:t>
      </w:r>
      <w:r w:rsidRPr="00C613DC">
        <w:rPr>
          <w:rFonts w:ascii="Arial" w:hAnsi="Arial" w:cs="Arial"/>
          <w:sz w:val="20"/>
          <w:u w:val="single"/>
        </w:rPr>
        <w:t>.202</w:t>
      </w:r>
      <w:r w:rsidR="00DA3093" w:rsidRPr="00C613DC">
        <w:rPr>
          <w:rFonts w:ascii="Arial" w:hAnsi="Arial" w:cs="Arial"/>
          <w:sz w:val="20"/>
          <w:u w:val="single"/>
        </w:rPr>
        <w:t>4</w:t>
      </w:r>
      <w:r w:rsidRPr="00C613DC">
        <w:rPr>
          <w:rFonts w:ascii="Arial" w:hAnsi="Arial" w:cs="Arial"/>
          <w:sz w:val="20"/>
          <w:u w:val="single"/>
        </w:rPr>
        <w:t xml:space="preserve"> r.</w:t>
      </w:r>
    </w:p>
    <w:p w14:paraId="5D529BFF" w14:textId="00725032" w:rsidR="00B05670" w:rsidRPr="00C613DC" w:rsidRDefault="004C1E0E" w:rsidP="00C613DC">
      <w:pPr>
        <w:pStyle w:val="Nagwek3"/>
        <w:rPr>
          <w:rFonts w:ascii="Arial" w:hAnsi="Arial" w:cs="Arial"/>
          <w:sz w:val="20"/>
        </w:rPr>
      </w:pPr>
      <w:r w:rsidRPr="00C613DC">
        <w:rPr>
          <w:rFonts w:ascii="Arial" w:hAnsi="Arial" w:cs="Arial"/>
          <w:sz w:val="20"/>
        </w:rPr>
        <w:t xml:space="preserve">Komisja konkursowa powołana Zarządzeniem Dyrektora Międzyleskiego Szpitala Specjalistycznego w Warszawie nr </w:t>
      </w:r>
      <w:r w:rsidR="00DA3093" w:rsidRPr="00C613DC">
        <w:rPr>
          <w:rFonts w:ascii="Arial" w:hAnsi="Arial" w:cs="Arial"/>
          <w:sz w:val="20"/>
        </w:rPr>
        <w:t>6</w:t>
      </w:r>
      <w:r w:rsidR="00875444" w:rsidRPr="00C613DC">
        <w:rPr>
          <w:rFonts w:ascii="Arial" w:hAnsi="Arial" w:cs="Arial"/>
          <w:sz w:val="20"/>
        </w:rPr>
        <w:t>6</w:t>
      </w:r>
      <w:r w:rsidRPr="00C613DC">
        <w:rPr>
          <w:rFonts w:ascii="Arial" w:hAnsi="Arial" w:cs="Arial"/>
          <w:sz w:val="20"/>
        </w:rPr>
        <w:t>/202</w:t>
      </w:r>
      <w:r w:rsidR="00DA3093" w:rsidRPr="00C613DC">
        <w:rPr>
          <w:rFonts w:ascii="Arial" w:hAnsi="Arial" w:cs="Arial"/>
          <w:sz w:val="20"/>
        </w:rPr>
        <w:t>4</w:t>
      </w:r>
      <w:r w:rsidRPr="00C613DC">
        <w:rPr>
          <w:rFonts w:ascii="Arial" w:hAnsi="Arial" w:cs="Arial"/>
          <w:sz w:val="20"/>
        </w:rPr>
        <w:t xml:space="preserve"> z dnia </w:t>
      </w:r>
      <w:r w:rsidR="00875444" w:rsidRPr="00C613DC">
        <w:rPr>
          <w:rFonts w:ascii="Arial" w:hAnsi="Arial" w:cs="Arial"/>
          <w:sz w:val="20"/>
        </w:rPr>
        <w:t>11</w:t>
      </w:r>
      <w:r w:rsidR="00DA3093" w:rsidRPr="00C613DC">
        <w:rPr>
          <w:rFonts w:ascii="Arial" w:hAnsi="Arial" w:cs="Arial"/>
          <w:sz w:val="20"/>
        </w:rPr>
        <w:t>.09.2024</w:t>
      </w:r>
      <w:r w:rsidRPr="00C613DC">
        <w:rPr>
          <w:rFonts w:ascii="Arial" w:hAnsi="Arial" w:cs="Arial"/>
          <w:sz w:val="20"/>
        </w:rPr>
        <w:t xml:space="preserve"> r. - działając zgodnie z zapisami ustawy z dnia 15 kwietnia 2011 r. o działalności leczniczej oraz zgodnie ze Szczegółowymi Warunkami Konkursu Ofert </w:t>
      </w:r>
      <w:r w:rsidR="00C613DC" w:rsidRPr="00C613DC">
        <w:rPr>
          <w:rFonts w:ascii="Arial" w:hAnsi="Arial" w:cs="Arial"/>
          <w:sz w:val="20"/>
        </w:rPr>
        <w:t xml:space="preserve">na </w:t>
      </w:r>
      <w:r w:rsidR="00B05670" w:rsidRPr="00C613DC">
        <w:rPr>
          <w:rFonts w:ascii="Arial" w:hAnsi="Arial" w:cs="Arial"/>
          <w:sz w:val="20"/>
        </w:rPr>
        <w:t>UDZIELANIE ŚWIADCZEŃ ZDROWOTNYCH PRZEZ LEKARZA W KATEDRZE CHIRURGII INSTYTUTU NAUK MEDYCZNYCH WM UKSW ORAZ W PORADNI CHIRURGII OGÓLNEJ, NACZYNIOWEJ I  ONKOLOGICZNEJ SPECJALISTYCZNEJ PRZYCHODNI PRZYSZPITALNEJ MIĘDZYLESKIEGO SZPITALA SPECJALISTYCZNEGO W OKRESIE 01.10.2024-30.09.2026</w:t>
      </w:r>
    </w:p>
    <w:p w14:paraId="6721A90A" w14:textId="453762FF" w:rsidR="004C1E0E" w:rsidRPr="00C613DC" w:rsidRDefault="004C1E0E" w:rsidP="004C1E0E">
      <w:pPr>
        <w:spacing w:after="120"/>
        <w:jc w:val="both"/>
        <w:rPr>
          <w:rFonts w:ascii="Arial" w:hAnsi="Arial" w:cs="Arial"/>
        </w:rPr>
      </w:pPr>
      <w:r w:rsidRPr="00C613DC">
        <w:rPr>
          <w:rFonts w:ascii="Arial" w:hAnsi="Arial" w:cs="Arial"/>
        </w:rPr>
        <w:t>informuje o rozstrzygnięciu postępowania konkursowego:</w:t>
      </w:r>
    </w:p>
    <w:p w14:paraId="115EC3DF" w14:textId="77777777" w:rsidR="004C1E0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426EC2A5" w14:textId="01713B17" w:rsidR="004C1E0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1. </w:t>
      </w:r>
      <w:r w:rsidR="00875444">
        <w:rPr>
          <w:rFonts w:ascii="Arial" w:hAnsi="Arial" w:cs="Arial"/>
          <w:b/>
          <w:sz w:val="22"/>
          <w:szCs w:val="22"/>
          <w:lang w:eastAsia="pl-PL"/>
        </w:rPr>
        <w:t xml:space="preserve">Wojciech </w:t>
      </w:r>
      <w:proofErr w:type="spellStart"/>
      <w:r w:rsidR="00875444">
        <w:rPr>
          <w:rFonts w:ascii="Arial" w:hAnsi="Arial" w:cs="Arial"/>
          <w:b/>
          <w:sz w:val="22"/>
          <w:szCs w:val="22"/>
          <w:lang w:eastAsia="pl-PL"/>
        </w:rPr>
        <w:t>Iwaniukowicz</w:t>
      </w:r>
      <w:proofErr w:type="spellEnd"/>
    </w:p>
    <w:p w14:paraId="50454665" w14:textId="40520142" w:rsidR="004C1E0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2. </w:t>
      </w:r>
      <w:r w:rsidR="00875444">
        <w:rPr>
          <w:rFonts w:ascii="Arial" w:hAnsi="Arial" w:cs="Arial"/>
          <w:b/>
          <w:sz w:val="22"/>
          <w:szCs w:val="22"/>
          <w:lang w:eastAsia="pl-PL"/>
        </w:rPr>
        <w:t>Antoni Krajewski</w:t>
      </w:r>
    </w:p>
    <w:p w14:paraId="66183106" w14:textId="410E6517" w:rsidR="004C1E0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3. </w:t>
      </w:r>
      <w:r w:rsidR="00875444">
        <w:rPr>
          <w:rFonts w:ascii="Arial" w:hAnsi="Arial" w:cs="Arial"/>
          <w:b/>
          <w:sz w:val="22"/>
          <w:szCs w:val="22"/>
          <w:lang w:eastAsia="pl-PL"/>
        </w:rPr>
        <w:t>Arkadiusz Janion</w:t>
      </w:r>
    </w:p>
    <w:p w14:paraId="0A14A5C2" w14:textId="03449B45" w:rsidR="00DA3093" w:rsidRDefault="00DA3093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4. </w:t>
      </w:r>
      <w:r w:rsidR="00875444">
        <w:rPr>
          <w:rFonts w:ascii="Arial" w:hAnsi="Arial" w:cs="Arial"/>
          <w:b/>
          <w:sz w:val="22"/>
          <w:szCs w:val="22"/>
          <w:lang w:eastAsia="pl-PL"/>
        </w:rPr>
        <w:t>Paweł Białek</w:t>
      </w:r>
    </w:p>
    <w:p w14:paraId="584CDD5C" w14:textId="5A0CA12F" w:rsidR="00DA3093" w:rsidRDefault="00DA3093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5. </w:t>
      </w:r>
      <w:r w:rsidR="00875444">
        <w:rPr>
          <w:rFonts w:ascii="Arial" w:hAnsi="Arial" w:cs="Arial"/>
          <w:b/>
          <w:sz w:val="22"/>
          <w:szCs w:val="22"/>
          <w:lang w:eastAsia="pl-PL"/>
        </w:rPr>
        <w:t>Tadeusz Mularczyk</w:t>
      </w:r>
    </w:p>
    <w:p w14:paraId="626668A7" w14:textId="19BFAA09" w:rsidR="00DA3093" w:rsidRDefault="00DA3093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6. </w:t>
      </w:r>
      <w:r w:rsidR="00875444">
        <w:rPr>
          <w:rFonts w:ascii="Arial" w:hAnsi="Arial" w:cs="Arial"/>
          <w:b/>
          <w:sz w:val="22"/>
          <w:szCs w:val="22"/>
          <w:lang w:eastAsia="pl-PL"/>
        </w:rPr>
        <w:t>Piotr Gorczyca</w:t>
      </w:r>
    </w:p>
    <w:p w14:paraId="15D606DC" w14:textId="655BF493" w:rsidR="00875444" w:rsidRDefault="00875444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Oferta nr 7. Adriana Nowak</w:t>
      </w:r>
    </w:p>
    <w:p w14:paraId="2BF9851B" w14:textId="581543D2" w:rsidR="00875444" w:rsidRDefault="00875444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Oferta nr 8. Jarosław Janik</w:t>
      </w:r>
    </w:p>
    <w:p w14:paraId="68EC3701" w14:textId="77777777" w:rsidR="004C1E0E" w:rsidRDefault="004C1E0E" w:rsidP="004C1E0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9070AA3" w14:textId="420C2F66" w:rsidR="004C1E0E" w:rsidRDefault="004C1E0E" w:rsidP="004C1E0E">
      <w:pPr>
        <w:spacing w:after="6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Umowy zostaną zawarte na okres </w:t>
      </w:r>
      <w:r w:rsidR="00D85676">
        <w:rPr>
          <w:rFonts w:ascii="Arial" w:hAnsi="Arial" w:cs="Arial"/>
          <w:sz w:val="22"/>
          <w:szCs w:val="22"/>
        </w:rPr>
        <w:t xml:space="preserve">od </w:t>
      </w:r>
      <w:r w:rsidR="00DA3093">
        <w:rPr>
          <w:rFonts w:ascii="Arial" w:hAnsi="Arial" w:cs="Arial"/>
          <w:sz w:val="22"/>
          <w:szCs w:val="22"/>
        </w:rPr>
        <w:t>01.10</w:t>
      </w:r>
      <w:r w:rsidR="00D85676">
        <w:rPr>
          <w:rFonts w:ascii="Arial" w:hAnsi="Arial" w:cs="Arial"/>
          <w:sz w:val="22"/>
          <w:szCs w:val="22"/>
        </w:rPr>
        <w:t>.202</w:t>
      </w:r>
      <w:r w:rsidR="00DA3093">
        <w:rPr>
          <w:rFonts w:ascii="Arial" w:hAnsi="Arial" w:cs="Arial"/>
          <w:sz w:val="22"/>
          <w:szCs w:val="22"/>
        </w:rPr>
        <w:t>4</w:t>
      </w:r>
      <w:r w:rsidR="00D85676">
        <w:rPr>
          <w:rFonts w:ascii="Arial" w:hAnsi="Arial" w:cs="Arial"/>
          <w:sz w:val="22"/>
          <w:szCs w:val="22"/>
        </w:rPr>
        <w:t xml:space="preserve"> r. do 30.09.202</w:t>
      </w:r>
      <w:r w:rsidR="00DA3093">
        <w:rPr>
          <w:rFonts w:ascii="Arial" w:hAnsi="Arial" w:cs="Arial"/>
          <w:sz w:val="22"/>
          <w:szCs w:val="22"/>
        </w:rPr>
        <w:t>6</w:t>
      </w:r>
      <w:r w:rsidR="00D85676">
        <w:rPr>
          <w:rFonts w:ascii="Arial" w:hAnsi="Arial" w:cs="Arial"/>
          <w:sz w:val="22"/>
          <w:szCs w:val="22"/>
        </w:rPr>
        <w:t xml:space="preserve">r. </w:t>
      </w:r>
      <w:r>
        <w:rPr>
          <w:rFonts w:ascii="Arial" w:hAnsi="Arial" w:cs="Arial"/>
          <w:bCs/>
          <w:sz w:val="22"/>
          <w:szCs w:val="22"/>
        </w:rPr>
        <w:t xml:space="preserve">począwszy od dnia podpisania umowy, po prawomocnym rozstrzygnięciu konkursu. </w:t>
      </w:r>
    </w:p>
    <w:p w14:paraId="2E2FF0EC" w14:textId="77777777" w:rsidR="004C1E0E" w:rsidRDefault="004C1E0E" w:rsidP="004C1E0E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003A622F" w14:textId="77777777" w:rsidR="004C1E0E" w:rsidRDefault="004C1E0E" w:rsidP="004C1E0E">
      <w:p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35 132. </w:t>
      </w:r>
    </w:p>
    <w:p w14:paraId="5AD54D62" w14:textId="77777777" w:rsidR="004C1E0E" w:rsidRDefault="004C1E0E" w:rsidP="004C1E0E">
      <w:pPr>
        <w:jc w:val="both"/>
        <w:rPr>
          <w:rFonts w:ascii="Arial" w:hAnsi="Arial" w:cs="Arial"/>
          <w:sz w:val="22"/>
          <w:szCs w:val="22"/>
        </w:rPr>
      </w:pPr>
    </w:p>
    <w:p w14:paraId="44069E2A" w14:textId="77777777" w:rsidR="004C1E0E" w:rsidRDefault="004C1E0E" w:rsidP="004C1E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Ogłoszenie o rozstrzygnięciu konkursu ofert zamieszczone zostaje na tablicy informacyjnej w siedzibie Międzyleskiego Szpitala Specjalistycznego w Warszawie oraz na stronie internetowej www.mssw.pl</w:t>
      </w:r>
    </w:p>
    <w:p w14:paraId="4CEE9942" w14:textId="77777777" w:rsidR="004C1E0E" w:rsidRDefault="004C1E0E" w:rsidP="004C1E0E">
      <w:pPr>
        <w:ind w:left="5664"/>
        <w:rPr>
          <w:rFonts w:ascii="Arial" w:hAnsi="Arial" w:cs="Arial"/>
          <w:sz w:val="22"/>
          <w:szCs w:val="22"/>
        </w:rPr>
      </w:pPr>
    </w:p>
    <w:p w14:paraId="787A574F" w14:textId="77777777" w:rsidR="004C1E0E" w:rsidRDefault="004C1E0E" w:rsidP="004C1E0E">
      <w:pPr>
        <w:ind w:left="5664"/>
        <w:rPr>
          <w:rFonts w:ascii="Arial Narrow" w:hAnsi="Arial Narrow"/>
        </w:rPr>
      </w:pPr>
    </w:p>
    <w:p w14:paraId="087465D8" w14:textId="77777777" w:rsidR="004C1E0E" w:rsidRDefault="004C1E0E" w:rsidP="004C1E0E">
      <w:pPr>
        <w:ind w:left="5664"/>
        <w:rPr>
          <w:rFonts w:ascii="Arial Narrow" w:hAnsi="Arial Narrow"/>
        </w:rPr>
      </w:pPr>
      <w:r>
        <w:rPr>
          <w:rFonts w:ascii="Arial Narrow" w:hAnsi="Arial Narrow"/>
        </w:rPr>
        <w:t>Przewodniczący Komisji</w:t>
      </w:r>
      <w:r>
        <w:rPr>
          <w:rFonts w:ascii="Arial Narrow" w:hAnsi="Arial Narrow" w:cs="Tahoma"/>
        </w:rPr>
        <w:t xml:space="preserve"> Konkursowej                                     </w:t>
      </w:r>
      <w:r>
        <w:rPr>
          <w:rFonts w:ascii="Arial Narrow" w:hAnsi="Arial Narrow" w:cs="Tahoma"/>
        </w:rPr>
        <w:tab/>
      </w:r>
    </w:p>
    <w:p w14:paraId="7473B18F" w14:textId="77777777" w:rsidR="004C1E0E" w:rsidRDefault="004C1E0E" w:rsidP="004C1E0E"/>
    <w:p w14:paraId="21B9B31A" w14:textId="28B759A9" w:rsidR="001A5D8E" w:rsidRPr="004C1E0E" w:rsidRDefault="001A5D8E" w:rsidP="004C1E0E"/>
    <w:sectPr w:rsidR="001A5D8E" w:rsidRPr="004C1E0E" w:rsidSect="001A5D8E">
      <w:footerReference w:type="default" r:id="rId7"/>
      <w:headerReference w:type="first" r:id="rId8"/>
      <w:footerReference w:type="first" r:id="rId9"/>
      <w:pgSz w:w="11906" w:h="16838"/>
      <w:pgMar w:top="993" w:right="1134" w:bottom="737" w:left="1418" w:header="709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4F6354" w14:textId="77777777" w:rsidR="001A26BF" w:rsidRDefault="001A26BF">
      <w:r>
        <w:separator/>
      </w:r>
    </w:p>
  </w:endnote>
  <w:endnote w:type="continuationSeparator" w:id="0">
    <w:p w14:paraId="0A43BEA0" w14:textId="77777777" w:rsidR="001A26BF" w:rsidRDefault="001A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F13682" w14:paraId="5CEC10ED" w14:textId="77777777" w:rsidTr="001A5D8E">
      <w:trPr>
        <w:trHeight w:val="106"/>
      </w:trPr>
      <w:tc>
        <w:tcPr>
          <w:tcW w:w="1277" w:type="dxa"/>
        </w:tcPr>
        <w:p w14:paraId="2350AA17" w14:textId="28ED7676" w:rsidR="00F13682" w:rsidRDefault="00F1368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14:paraId="50099713" w14:textId="475DA4C1" w:rsidR="00F13682" w:rsidRDefault="00F868E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69504" behindDoc="0" locked="0" layoutInCell="1" allowOverlap="1" wp14:anchorId="787B3AC2" wp14:editId="393F300C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66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67456" behindDoc="0" locked="0" layoutInCell="1" allowOverlap="1" wp14:anchorId="483BC953" wp14:editId="20D775CE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6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66432" behindDoc="0" locked="0" layoutInCell="1" allowOverlap="1" wp14:anchorId="27324E4D" wp14:editId="64C92BE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68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 wp14:anchorId="2178827A" wp14:editId="30A8B6FA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69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8480" behindDoc="0" locked="0" layoutInCell="1" allowOverlap="1" wp14:anchorId="0A79D1C0" wp14:editId="42CB7C30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0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4815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054BA91" wp14:editId="6E4934BD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5" name="Łącznik prosty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A11A8F0" id="Łącznik prosty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shd w:val="clear" w:color="auto" w:fill="auto"/>
          <w:vAlign w:val="center"/>
        </w:tcPr>
        <w:p w14:paraId="1AF5A5F3" w14:textId="77777777" w:rsidR="00F13682" w:rsidRDefault="00F13682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F13682" w14:paraId="727C0D92" w14:textId="77777777" w:rsidTr="003A3935">
      <w:trPr>
        <w:trHeight w:val="738"/>
      </w:trPr>
      <w:tc>
        <w:tcPr>
          <w:tcW w:w="1277" w:type="dxa"/>
        </w:tcPr>
        <w:p w14:paraId="753712D7" w14:textId="680FA14E" w:rsidR="00F13682" w:rsidRPr="00D04C61" w:rsidRDefault="00F868E2" w:rsidP="0075347D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64384" behindDoc="0" locked="0" layoutInCell="1" allowOverlap="1" wp14:anchorId="1FCE6AC4" wp14:editId="569E58F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1" name="Obraz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67523008" w14:textId="69046124" w:rsidR="00F13682" w:rsidRDefault="00F13682" w:rsidP="00E055A0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14:paraId="57099E3D" w14:textId="046913A1" w:rsidR="00F13682" w:rsidRDefault="00F13682" w:rsidP="00E055A0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14:paraId="27086340" w14:textId="228E261A" w:rsidR="00F13682" w:rsidRDefault="00F13682" w:rsidP="006F610C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14:paraId="07D466F8" w14:textId="7FF5B19D" w:rsidR="00F13682" w:rsidRDefault="00F13682" w:rsidP="006F610C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14:paraId="7A7EEDF7" w14:textId="4DF5069C" w:rsidR="00F13682" w:rsidRDefault="00F13682" w:rsidP="00F9665B">
          <w:pPr>
            <w:pStyle w:val="Stopka"/>
            <w:ind w:left="154"/>
          </w:pPr>
        </w:p>
      </w:tc>
    </w:tr>
  </w:tbl>
  <w:p w14:paraId="1C218929" w14:textId="5293A80B" w:rsidR="00A025FC" w:rsidRDefault="00A025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1A5D8E" w14:paraId="02E602FF" w14:textId="77777777" w:rsidTr="005D1107">
      <w:trPr>
        <w:trHeight w:val="359"/>
      </w:trPr>
      <w:tc>
        <w:tcPr>
          <w:tcW w:w="1277" w:type="dxa"/>
        </w:tcPr>
        <w:p w14:paraId="3E1BE693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14:paraId="4F696EF1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698DCB75" wp14:editId="7FC34707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73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0188DD98" wp14:editId="7AA9C20B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7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5D86182E" wp14:editId="7C5A8F9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76672" behindDoc="0" locked="0" layoutInCell="1" allowOverlap="1" wp14:anchorId="3942E5B3" wp14:editId="5672E210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76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10575815" wp14:editId="01DAD00F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426C8C4B" wp14:editId="594EDF9B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6" name="Łącznik prosty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19AFCD8" id="Łącznik prosty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shd w:val="clear" w:color="auto" w:fill="auto"/>
          <w:vAlign w:val="center"/>
        </w:tcPr>
        <w:p w14:paraId="1AD1EFB7" w14:textId="77777777" w:rsidR="001A5D8E" w:rsidRDefault="001A5D8E" w:rsidP="001A5D8E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1A5D8E" w14:paraId="76438A54" w14:textId="77777777" w:rsidTr="005D1107">
      <w:trPr>
        <w:trHeight w:val="738"/>
      </w:trPr>
      <w:tc>
        <w:tcPr>
          <w:tcW w:w="1277" w:type="dxa"/>
        </w:tcPr>
        <w:p w14:paraId="4D0D9700" w14:textId="77777777" w:rsidR="001A5D8E" w:rsidRPr="00D04C61" w:rsidRDefault="001A5D8E" w:rsidP="001A5D8E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75648" behindDoc="0" locked="0" layoutInCell="1" allowOverlap="1" wp14:anchorId="41E51D4B" wp14:editId="0DA193E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8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1D66B4D8" w14:textId="77777777" w:rsidR="001A5D8E" w:rsidRDefault="001A5D8E" w:rsidP="001A5D8E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14:paraId="083484C9" w14:textId="77777777" w:rsidR="001A5D8E" w:rsidRDefault="001A5D8E" w:rsidP="001A5D8E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14:paraId="61D6BCFA" w14:textId="77777777" w:rsidR="001A5D8E" w:rsidRDefault="001A5D8E" w:rsidP="001A5D8E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14:paraId="061CB83D" w14:textId="77777777" w:rsidR="001A5D8E" w:rsidRDefault="001A5D8E" w:rsidP="001A5D8E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14:paraId="16D4A17A" w14:textId="77777777" w:rsidR="001A5D8E" w:rsidRDefault="001A5D8E" w:rsidP="001A5D8E">
          <w:pPr>
            <w:pStyle w:val="Stopka"/>
            <w:ind w:left="154"/>
          </w:pPr>
        </w:p>
      </w:tc>
    </w:tr>
  </w:tbl>
  <w:p w14:paraId="181E9D86" w14:textId="77777777" w:rsidR="001A5D8E" w:rsidRDefault="001A5D8E" w:rsidP="001A5D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83F40" w14:textId="77777777" w:rsidR="001A26BF" w:rsidRDefault="001A26BF">
      <w:r>
        <w:separator/>
      </w:r>
    </w:p>
  </w:footnote>
  <w:footnote w:type="continuationSeparator" w:id="0">
    <w:p w14:paraId="235E69A7" w14:textId="77777777" w:rsidR="001A26BF" w:rsidRDefault="001A2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D9F6D" w14:textId="77777777" w:rsidR="001A5D8E" w:rsidRDefault="001A5D8E" w:rsidP="001A5D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0793789F" wp14:editId="3F8728E7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5715" b="6985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2" r="10604" b="-12"/>
                  <a:stretch/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8"/>
      <w:gridCol w:w="7276"/>
      <w:gridCol w:w="190"/>
    </w:tblGrid>
    <w:tr w:rsidR="001A5D8E" w:rsidRPr="00AF2497" w14:paraId="333F2618" w14:textId="77777777" w:rsidTr="001A5D8E">
      <w:trPr>
        <w:trHeight w:val="1707"/>
        <w:jc w:val="center"/>
      </w:trPr>
      <w:tc>
        <w:tcPr>
          <w:tcW w:w="2148" w:type="dxa"/>
          <w:shd w:val="clear" w:color="auto" w:fill="auto"/>
        </w:tcPr>
        <w:p w14:paraId="4CC9DD3B" w14:textId="77777777" w:rsidR="001A5D8E" w:rsidRDefault="001A5D8E" w:rsidP="001A5D8E">
          <w:pPr>
            <w:rPr>
              <w:color w:val="000080"/>
            </w:rPr>
          </w:pPr>
        </w:p>
      </w:tc>
      <w:tc>
        <w:tcPr>
          <w:tcW w:w="7466" w:type="dxa"/>
          <w:gridSpan w:val="2"/>
          <w:shd w:val="clear" w:color="auto" w:fill="auto"/>
        </w:tcPr>
        <w:p w14:paraId="773908F5" w14:textId="77777777" w:rsidR="001A5D8E" w:rsidRPr="00AF2497" w:rsidRDefault="001A5D8E" w:rsidP="001A5D8E">
          <w:pPr>
            <w:pStyle w:val="Nagwek2"/>
            <w:rPr>
              <w:color w:val="000080"/>
            </w:rPr>
          </w:pPr>
          <w:r w:rsidRPr="00AF2497">
            <w:rPr>
              <w:color w:val="000080"/>
            </w:rPr>
            <w:t>MIĘDZYLESKI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SZPITAL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SPECJALISTYCZNY</w:t>
          </w:r>
        </w:p>
        <w:p w14:paraId="621987C0" w14:textId="77777777" w:rsidR="001A5D8E" w:rsidRPr="00AF2497" w:rsidRDefault="001A5D8E" w:rsidP="001A5D8E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14:paraId="0879CE8F" w14:textId="77777777" w:rsidR="001A5D8E" w:rsidRPr="00AF2497" w:rsidRDefault="001A5D8E" w:rsidP="001A5D8E">
          <w:pPr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>W</w:t>
          </w:r>
          <w:r>
            <w:rPr>
              <w:rFonts w:ascii="Arial Narrow" w:hAnsi="Arial Narrow" w:cs="Arial Narrow"/>
              <w:b/>
              <w:color w:val="000080"/>
              <w:sz w:val="36"/>
            </w:rPr>
            <w:t xml:space="preserve"> </w:t>
          </w: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 xml:space="preserve"> WARSZAWIE</w:t>
          </w:r>
        </w:p>
        <w:p w14:paraId="43F5F673" w14:textId="2FB89750" w:rsidR="001A5D8E" w:rsidRPr="00F868E2" w:rsidRDefault="001A5D8E" w:rsidP="001A5D8E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14:paraId="4DFC83F3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color w:val="000080"/>
              <w:sz w:val="24"/>
            </w:rPr>
            <w:t>04 – 749 Warszawa</w:t>
          </w:r>
          <w:r>
            <w:rPr>
              <w:rFonts w:ascii="Arial Narrow" w:hAnsi="Arial Narrow" w:cs="Arial Narrow"/>
              <w:color w:val="000080"/>
              <w:sz w:val="24"/>
            </w:rPr>
            <w:t xml:space="preserve">  </w:t>
          </w:r>
          <w:r w:rsidRPr="00AF2497">
            <w:rPr>
              <w:rFonts w:ascii="Arial Narrow" w:hAnsi="Arial Narrow" w:cs="Arial Narrow"/>
              <w:color w:val="000080"/>
              <w:sz w:val="24"/>
            </w:rPr>
            <w:t xml:space="preserve"> ul. Bursztynowa 2</w:t>
          </w:r>
        </w:p>
        <w:p w14:paraId="6B5EE9E0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  <w:lang w:val="en-US"/>
            </w:rPr>
          </w:pPr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 w:history="1">
            <w:r w:rsidRPr="00AF2497"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1A5D8E" w:rsidRPr="00AF2497" w14:paraId="15AD8B01" w14:textId="77777777" w:rsidTr="001A5D8E">
      <w:trPr>
        <w:gridAfter w:val="1"/>
        <w:wAfter w:w="190" w:type="dxa"/>
        <w:trHeight w:val="106"/>
        <w:jc w:val="center"/>
      </w:trPr>
      <w:tc>
        <w:tcPr>
          <w:tcW w:w="9424" w:type="dxa"/>
          <w:gridSpan w:val="2"/>
          <w:shd w:val="clear" w:color="auto" w:fill="auto"/>
        </w:tcPr>
        <w:p w14:paraId="18A539F8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F390826" wp14:editId="09FA78AB">
                    <wp:simplePos x="0" y="0"/>
                    <wp:positionH relativeFrom="column">
                      <wp:posOffset>-441325</wp:posOffset>
                    </wp:positionH>
                    <wp:positionV relativeFrom="paragraph">
                      <wp:posOffset>80645</wp:posOffset>
                    </wp:positionV>
                    <wp:extent cx="6734244" cy="0"/>
                    <wp:effectExtent l="0" t="0" r="0" b="0"/>
                    <wp:wrapNone/>
                    <wp:docPr id="2" name="Łącznik prosty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244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2E76EB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5pt,6.35pt" to="49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" strokecolor="navy" strokeweight="2pt">
                    <v:stroke joinstyle="miter"/>
                  </v:line>
                </w:pict>
              </mc:Fallback>
            </mc:AlternateContent>
          </w:r>
        </w:p>
      </w:tc>
    </w:tr>
    <w:tr w:rsidR="001A5D8E" w:rsidRPr="00AF2497" w14:paraId="3378A48D" w14:textId="77777777" w:rsidTr="005D1107">
      <w:trPr>
        <w:trHeight w:val="340"/>
        <w:jc w:val="center"/>
      </w:trPr>
      <w:tc>
        <w:tcPr>
          <w:tcW w:w="9614" w:type="dxa"/>
          <w:gridSpan w:val="3"/>
          <w:shd w:val="clear" w:color="auto" w:fill="auto"/>
        </w:tcPr>
        <w:p w14:paraId="3DBA69C6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</w:p>
      </w:tc>
    </w:tr>
  </w:tbl>
  <w:p w14:paraId="6ECBA512" w14:textId="77777777" w:rsidR="001A5D8E" w:rsidRPr="001A5D8E" w:rsidRDefault="001A5D8E" w:rsidP="001A5D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AA5928"/>
    <w:multiLevelType w:val="hybridMultilevel"/>
    <w:tmpl w:val="4E00B4DE"/>
    <w:lvl w:ilvl="0" w:tplc="0415000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</w:lvl>
  </w:abstractNum>
  <w:num w:numId="1" w16cid:durableId="912079194">
    <w:abstractNumId w:val="0"/>
  </w:num>
  <w:num w:numId="2" w16cid:durableId="1822194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682"/>
    <w:rsid w:val="001333A7"/>
    <w:rsid w:val="001A26BF"/>
    <w:rsid w:val="001A566A"/>
    <w:rsid w:val="001A5D8E"/>
    <w:rsid w:val="00206DFF"/>
    <w:rsid w:val="002450AC"/>
    <w:rsid w:val="002C3EFC"/>
    <w:rsid w:val="00332CF8"/>
    <w:rsid w:val="003A3935"/>
    <w:rsid w:val="003B141E"/>
    <w:rsid w:val="00443DCA"/>
    <w:rsid w:val="00482DFA"/>
    <w:rsid w:val="004B0CB4"/>
    <w:rsid w:val="004C0761"/>
    <w:rsid w:val="004C1E0E"/>
    <w:rsid w:val="004C6CC1"/>
    <w:rsid w:val="00512BAC"/>
    <w:rsid w:val="00551642"/>
    <w:rsid w:val="00577119"/>
    <w:rsid w:val="005A64B3"/>
    <w:rsid w:val="005D2BC6"/>
    <w:rsid w:val="005E1B77"/>
    <w:rsid w:val="006016A5"/>
    <w:rsid w:val="00633958"/>
    <w:rsid w:val="00682F81"/>
    <w:rsid w:val="006B418A"/>
    <w:rsid w:val="006F610C"/>
    <w:rsid w:val="00723702"/>
    <w:rsid w:val="0075347D"/>
    <w:rsid w:val="0076324D"/>
    <w:rsid w:val="007C3386"/>
    <w:rsid w:val="00811EBA"/>
    <w:rsid w:val="00865942"/>
    <w:rsid w:val="008751CA"/>
    <w:rsid w:val="00875444"/>
    <w:rsid w:val="00897ED7"/>
    <w:rsid w:val="008F0742"/>
    <w:rsid w:val="008F2F20"/>
    <w:rsid w:val="008F3884"/>
    <w:rsid w:val="008F43BC"/>
    <w:rsid w:val="00904815"/>
    <w:rsid w:val="0098637F"/>
    <w:rsid w:val="00996CE0"/>
    <w:rsid w:val="009C4AA6"/>
    <w:rsid w:val="009C6C38"/>
    <w:rsid w:val="00A025FC"/>
    <w:rsid w:val="00A173E5"/>
    <w:rsid w:val="00A415E4"/>
    <w:rsid w:val="00AB6366"/>
    <w:rsid w:val="00AF2497"/>
    <w:rsid w:val="00B05670"/>
    <w:rsid w:val="00B43519"/>
    <w:rsid w:val="00B50518"/>
    <w:rsid w:val="00B509D8"/>
    <w:rsid w:val="00BD7019"/>
    <w:rsid w:val="00C2428A"/>
    <w:rsid w:val="00C613DC"/>
    <w:rsid w:val="00C80C3B"/>
    <w:rsid w:val="00CE2CB7"/>
    <w:rsid w:val="00D40198"/>
    <w:rsid w:val="00D63A9B"/>
    <w:rsid w:val="00D85676"/>
    <w:rsid w:val="00DA3093"/>
    <w:rsid w:val="00DF02A6"/>
    <w:rsid w:val="00E055A0"/>
    <w:rsid w:val="00F13682"/>
    <w:rsid w:val="00F3532B"/>
    <w:rsid w:val="00F72C52"/>
    <w:rsid w:val="00F868E2"/>
    <w:rsid w:val="00F9665B"/>
    <w:rsid w:val="00FC4780"/>
    <w:rsid w:val="00FD7389"/>
    <w:rsid w:val="00FE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9EAD62"/>
  <w15:chartTrackingRefBased/>
  <w15:docId w15:val="{45D411B3-9191-4066-9238-7CACBF96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Tekstpodstawowy">
    <w:name w:val="Body Text"/>
    <w:basedOn w:val="Normalny"/>
    <w:rPr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Pr>
      <w:sz w:val="28"/>
    </w:rPr>
  </w:style>
  <w:style w:type="paragraph" w:styleId="Tekstpodstawowywcity">
    <w:name w:val="Body Text Indent"/>
    <w:basedOn w:val="Normalny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F3884"/>
    <w:rPr>
      <w:lang w:eastAsia="zh-CN"/>
    </w:rPr>
  </w:style>
  <w:style w:type="paragraph" w:styleId="Tekstdymka">
    <w:name w:val="Balloon Text"/>
    <w:basedOn w:val="Normalny"/>
    <w:link w:val="TekstdymkaZnak"/>
    <w:rsid w:val="001A5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5D8E"/>
    <w:rPr>
      <w:rFonts w:ascii="Segoe UI" w:hAnsi="Segoe UI" w:cs="Segoe UI"/>
      <w:sz w:val="18"/>
      <w:szCs w:val="18"/>
      <w:lang w:eastAsia="zh-CN"/>
    </w:rPr>
  </w:style>
  <w:style w:type="paragraph" w:customStyle="1" w:styleId="Tekstpodstawowy22">
    <w:name w:val="Tekst podstawowy 22"/>
    <w:basedOn w:val="Normalny"/>
    <w:rsid w:val="00875444"/>
    <w:rPr>
      <w:b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0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jsmond\Desktop\Papier_Firmowy\Nowy%20wz&#243;r%2006.2020%20PAPIER%20FIRMOWY%20MSS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6</TotalTime>
  <Pages>1</Pages>
  <Words>271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Joanna Alina Ejsmond</dc:creator>
  <cp:keywords/>
  <cp:lastModifiedBy>Ewa Szostak</cp:lastModifiedBy>
  <cp:revision>6</cp:revision>
  <cp:lastPrinted>2023-01-04T12:11:00Z</cp:lastPrinted>
  <dcterms:created xsi:type="dcterms:W3CDTF">2024-10-01T06:38:00Z</dcterms:created>
  <dcterms:modified xsi:type="dcterms:W3CDTF">2024-10-01T08:09:00Z</dcterms:modified>
</cp:coreProperties>
</file>